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pPr w:leftFromText="141" w:rightFromText="141" w:vertAnchor="page" w:horzAnchor="margin" w:tblpXSpec="center" w:tblpY="1011"/>
        <w:tblW w:w="9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6"/>
      </w:tblGrid>
      <w:tr w:rsidR="00D0403F" w:rsidRPr="00D34080" w14:paraId="1F318A66" w14:textId="77777777" w:rsidTr="00D0403F">
        <w:trPr>
          <w:trHeight w:val="3573"/>
        </w:trPr>
        <w:tc>
          <w:tcPr>
            <w:tcW w:w="9306" w:type="dxa"/>
          </w:tcPr>
          <w:p w14:paraId="084020A8" w14:textId="5F2FF5DF" w:rsidR="00D0403F" w:rsidRPr="00D34080" w:rsidRDefault="00D0403F" w:rsidP="00D0403F">
            <w:pPr>
              <w:pStyle w:val="Photo"/>
              <w:rPr>
                <w:lang w:val="pt-BR"/>
              </w:rPr>
            </w:pPr>
            <w:bookmarkStart w:id="0" w:name="_Toc321147011"/>
            <w:bookmarkStart w:id="1" w:name="_Toc318189312"/>
            <w:bookmarkStart w:id="2" w:name="_Toc318188327"/>
            <w:bookmarkStart w:id="3" w:name="_Toc318188227"/>
            <w:bookmarkStart w:id="4" w:name="_Toc321147149"/>
            <w:r w:rsidRPr="00D34080">
              <w:rPr>
                <w:noProof/>
                <w:lang w:val="pt-BR"/>
              </w:rPr>
              <w:drawing>
                <wp:anchor distT="0" distB="0" distL="114300" distR="114300" simplePos="0" relativeHeight="251658240" behindDoc="0" locked="0" layoutInCell="1" allowOverlap="1" wp14:anchorId="3C0B1832" wp14:editId="391FB9C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067030" cy="1480783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30" cy="148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403F" w:rsidRPr="00D34080" w14:paraId="26DF0683" w14:textId="77777777" w:rsidTr="00D0403F">
        <w:trPr>
          <w:trHeight w:val="3584"/>
        </w:trPr>
        <w:tc>
          <w:tcPr>
            <w:tcW w:w="9306" w:type="dxa"/>
          </w:tcPr>
          <w:p w14:paraId="4A973BD4" w14:textId="77777777" w:rsidR="00D0403F" w:rsidRPr="00D34080" w:rsidRDefault="00D0403F" w:rsidP="00D0403F">
            <w:pPr>
              <w:pStyle w:val="Photo"/>
              <w:rPr>
                <w:lang w:val="pt-BR"/>
              </w:rPr>
            </w:pPr>
          </w:p>
        </w:tc>
      </w:tr>
      <w:tr w:rsidR="00D0403F" w:rsidRPr="00D34080" w14:paraId="6EA19389" w14:textId="77777777" w:rsidTr="00D0403F">
        <w:trPr>
          <w:trHeight w:val="5528"/>
        </w:trPr>
        <w:tc>
          <w:tcPr>
            <w:tcW w:w="9306" w:type="dxa"/>
            <w:vAlign w:val="bottom"/>
          </w:tcPr>
          <w:p w14:paraId="4D3F0D23" w14:textId="65473715" w:rsidR="00D0403F" w:rsidRPr="00D34080" w:rsidRDefault="00D44A11" w:rsidP="00D0403F">
            <w:pPr>
              <w:pStyle w:val="Titolo"/>
              <w:rPr>
                <w:lang w:val="pt-BR"/>
              </w:rPr>
            </w:pPr>
            <w:r w:rsidRPr="00D34080">
              <w:rPr>
                <w:lang w:val="pt-BR"/>
              </w:rPr>
              <w:t>Título</w:t>
            </w:r>
          </w:p>
          <w:p w14:paraId="176E0C3A" w14:textId="4D871499" w:rsidR="00D0403F" w:rsidRPr="00D34080" w:rsidRDefault="00D44A11" w:rsidP="00D0403F">
            <w:pPr>
              <w:pStyle w:val="Sottotitolo"/>
              <w:rPr>
                <w:lang w:val="pt-BR"/>
              </w:rPr>
            </w:pPr>
            <w:r w:rsidRPr="00D34080">
              <w:rPr>
                <w:lang w:val="pt-BR"/>
              </w:rPr>
              <w:t>Subtítulo</w:t>
            </w:r>
          </w:p>
          <w:p w14:paraId="5509A8E7" w14:textId="0A1AB949" w:rsidR="00D0403F" w:rsidRPr="00D34080" w:rsidRDefault="00D44A11" w:rsidP="00D0403F">
            <w:pPr>
              <w:pStyle w:val="Contato"/>
              <w:rPr>
                <w:lang w:val="pt-BR"/>
              </w:rPr>
            </w:pPr>
            <w:r w:rsidRPr="00D34080">
              <w:rPr>
                <w:lang w:val="pt-BR"/>
              </w:rPr>
              <w:t>Autor</w:t>
            </w:r>
            <w:r w:rsidR="00D0403F" w:rsidRPr="00D34080">
              <w:rPr>
                <w:lang w:val="pt-BR"/>
              </w:rPr>
              <w:t xml:space="preserve"> | </w:t>
            </w:r>
            <w:r w:rsidRPr="00D34080">
              <w:rPr>
                <w:lang w:val="pt-BR"/>
              </w:rPr>
              <w:t>Tema</w:t>
            </w:r>
            <w:r w:rsidR="00D0403F" w:rsidRPr="00D34080">
              <w:rPr>
                <w:lang w:val="pt-BR"/>
              </w:rPr>
              <w:t xml:space="preserve"> | </w:t>
            </w:r>
            <w:r w:rsidRPr="00D34080">
              <w:rPr>
                <w:lang w:val="pt-BR"/>
              </w:rPr>
              <w:t>dd</w:t>
            </w:r>
            <w:r w:rsidR="00D0403F" w:rsidRPr="00D34080">
              <w:rPr>
                <w:lang w:val="pt-BR"/>
              </w:rPr>
              <w:t>-</w:t>
            </w:r>
            <w:r w:rsidRPr="00D34080">
              <w:rPr>
                <w:lang w:val="pt-BR"/>
              </w:rPr>
              <w:t>mm</w:t>
            </w:r>
            <w:r w:rsidR="00D0403F" w:rsidRPr="00D34080">
              <w:rPr>
                <w:lang w:val="pt-BR"/>
              </w:rPr>
              <w:t>-</w:t>
            </w:r>
            <w:r w:rsidRPr="00D34080">
              <w:rPr>
                <w:lang w:val="pt-BR"/>
              </w:rPr>
              <w:t>aaa</w:t>
            </w:r>
          </w:p>
        </w:tc>
      </w:tr>
    </w:tbl>
    <w:p w14:paraId="4DC404E7" w14:textId="783B294A" w:rsidR="001638F6" w:rsidRPr="00D34080" w:rsidRDefault="00D44A11" w:rsidP="00D0403F">
      <w:pPr>
        <w:pStyle w:val="Titolo1"/>
        <w:rPr>
          <w:lang w:val="pt-BR"/>
        </w:rPr>
      </w:pPr>
      <w:r w:rsidRPr="00D34080">
        <w:rPr>
          <w:lang w:val="pt-BR"/>
        </w:rPr>
        <w:lastRenderedPageBreak/>
        <w:t>Título de primeiro nível</w:t>
      </w:r>
    </w:p>
    <w:p w14:paraId="07D7306F" w14:textId="08BD33BB" w:rsidR="00A2676B" w:rsidRPr="00D34080" w:rsidRDefault="00D44A11" w:rsidP="00A2676B">
      <w:pPr>
        <w:rPr>
          <w:lang w:val="pt-BR"/>
        </w:rPr>
      </w:pPr>
      <w:r w:rsidRPr="00D34080">
        <w:rPr>
          <w:lang w:val="pt-BR"/>
        </w:rPr>
        <w:t xml:space="preserve">Utilize sempre a formatação padrão disponível automaticamente através da seção “estilos” da aba “início”. A fonte deste documento não deve ser alterada, assim como a sua cor ou tamanho. Caso seja necessário evidenciar palavras use a função </w:t>
      </w:r>
      <w:r w:rsidRPr="00D34080">
        <w:rPr>
          <w:b/>
          <w:bCs/>
          <w:lang w:val="pt-BR"/>
        </w:rPr>
        <w:t>negrito</w:t>
      </w:r>
      <w:r w:rsidRPr="00D34080">
        <w:rPr>
          <w:lang w:val="pt-BR"/>
        </w:rPr>
        <w:t xml:space="preserve"> ou </w:t>
      </w:r>
      <w:r w:rsidRPr="00D34080">
        <w:rPr>
          <w:u w:val="single"/>
          <w:lang w:val="pt-BR"/>
        </w:rPr>
        <w:t>sublinhar</w:t>
      </w:r>
      <w:r w:rsidRPr="00D34080">
        <w:rPr>
          <w:lang w:val="pt-BR"/>
        </w:rPr>
        <w:t xml:space="preserve">. Sempre colocar em </w:t>
      </w:r>
      <w:r w:rsidRPr="00D34080">
        <w:rPr>
          <w:i/>
          <w:iCs/>
          <w:lang w:val="pt-BR"/>
        </w:rPr>
        <w:t>itálico</w:t>
      </w:r>
      <w:r w:rsidRPr="00D34080">
        <w:rPr>
          <w:lang w:val="pt-BR"/>
        </w:rPr>
        <w:t xml:space="preserve"> palavras, termos ou frases em outros idiomas, abrindo parênteses e fornecendo uma tradução livre.</w:t>
      </w:r>
    </w:p>
    <w:p w14:paraId="23E83510" w14:textId="0FAC0804" w:rsidR="00A2676B" w:rsidRPr="00D34080" w:rsidRDefault="00D44A11" w:rsidP="00D44A11">
      <w:pPr>
        <w:pStyle w:val="Titolo2"/>
        <w:rPr>
          <w:lang w:val="pt-BR"/>
        </w:rPr>
      </w:pPr>
      <w:r w:rsidRPr="00D34080">
        <w:rPr>
          <w:lang w:val="pt-BR"/>
        </w:rPr>
        <w:t>Título de segundo nível</w:t>
      </w:r>
    </w:p>
    <w:p w14:paraId="55BC2C76" w14:textId="12B55F24" w:rsidR="00D44A11" w:rsidRPr="00D34080" w:rsidRDefault="00D44A11" w:rsidP="00D44A11">
      <w:pPr>
        <w:rPr>
          <w:lang w:val="pt-BR"/>
        </w:rPr>
      </w:pPr>
      <w:r w:rsidRPr="00D34080">
        <w:rPr>
          <w:lang w:val="pt-BR"/>
        </w:rPr>
        <w:t xml:space="preserve">Todas as figuras inseridas devem </w:t>
      </w:r>
      <w:r w:rsidR="00E23C40" w:rsidRPr="00D34080">
        <w:rPr>
          <w:lang w:val="pt-BR"/>
        </w:rPr>
        <w:t>ser largas como o corpo de texto, caso a resolução ou formato não permita, a imagem deve ser</w:t>
      </w:r>
      <w:r w:rsidRPr="00D34080">
        <w:rPr>
          <w:lang w:val="pt-BR"/>
        </w:rPr>
        <w:t xml:space="preserve"> centralizada</w:t>
      </w:r>
      <w:r w:rsidR="00E23C40" w:rsidRPr="00D34080">
        <w:rPr>
          <w:lang w:val="pt-BR"/>
        </w:rPr>
        <w:t>.</w:t>
      </w:r>
      <w:r w:rsidRPr="00D34080">
        <w:rPr>
          <w:lang w:val="pt-BR"/>
        </w:rPr>
        <w:t xml:space="preserve"> </w:t>
      </w:r>
      <w:r w:rsidR="00E23C40" w:rsidRPr="00D34080">
        <w:rPr>
          <w:lang w:val="pt-BR"/>
        </w:rPr>
        <w:t>É obrigatório</w:t>
      </w:r>
      <w:r w:rsidRPr="00D34080">
        <w:rPr>
          <w:lang w:val="pt-BR"/>
        </w:rPr>
        <w:t xml:space="preserve"> </w:t>
      </w:r>
      <w:r w:rsidR="00E23C40" w:rsidRPr="00D34080">
        <w:rPr>
          <w:lang w:val="pt-BR"/>
        </w:rPr>
        <w:t>inserir</w:t>
      </w:r>
      <w:r w:rsidRPr="00D34080">
        <w:rPr>
          <w:lang w:val="pt-BR"/>
        </w:rPr>
        <w:t xml:space="preserve"> legenda</w:t>
      </w:r>
      <w:r w:rsidR="00E23C40" w:rsidRPr="00D34080">
        <w:rPr>
          <w:lang w:val="pt-BR"/>
        </w:rPr>
        <w:t xml:space="preserve"> (clicando com o botão direito do mouse e depois em </w:t>
      </w:r>
      <w:r w:rsidR="00E23C40" w:rsidRPr="00D34080">
        <w:rPr>
          <w:i/>
          <w:iCs/>
          <w:lang w:val="pt-BR"/>
        </w:rPr>
        <w:t>legenda</w:t>
      </w:r>
      <w:r w:rsidR="00E23C40" w:rsidRPr="00D34080">
        <w:rPr>
          <w:lang w:val="pt-BR"/>
        </w:rPr>
        <w:t>)</w:t>
      </w:r>
      <w:r w:rsidRPr="00D34080">
        <w:rPr>
          <w:lang w:val="pt-BR"/>
        </w:rPr>
        <w:t xml:space="preserve"> com breve descrição e fonte, seguindo o modelo abaixo.</w:t>
      </w:r>
    </w:p>
    <w:p w14:paraId="0059D4B5" w14:textId="77777777" w:rsidR="00E23C40" w:rsidRPr="00D34080" w:rsidRDefault="00E23C40" w:rsidP="00E23C40">
      <w:pPr>
        <w:rPr>
          <w:lang w:val="pt-BR"/>
        </w:rPr>
      </w:pPr>
      <w:r w:rsidRPr="00D34080">
        <w:rPr>
          <w:lang w:val="pt-BR"/>
        </w:rPr>
        <w:t>Caso o autor da imagem seja conhecido utilizar o padrão:</w:t>
      </w:r>
    </w:p>
    <w:p w14:paraId="1141D057" w14:textId="77777777" w:rsidR="00E23C40" w:rsidRPr="00D34080" w:rsidRDefault="00E23C40" w:rsidP="00E23C40">
      <w:pPr>
        <w:pStyle w:val="Puntoelenco"/>
        <w:rPr>
          <w:lang w:val="pt-BR"/>
        </w:rPr>
      </w:pPr>
      <w:r w:rsidRPr="00D34080">
        <w:rPr>
          <w:i/>
          <w:iCs/>
          <w:lang w:val="pt-BR"/>
        </w:rPr>
        <w:t>Breve descrição</w:t>
      </w:r>
      <w:r w:rsidRPr="00D34080">
        <w:rPr>
          <w:lang w:val="pt-BR"/>
        </w:rPr>
        <w:t xml:space="preserve">. Foto/Ilustração/Imagem </w:t>
      </w:r>
      <w:r w:rsidRPr="00D34080">
        <w:rPr>
          <w:i/>
          <w:iCs/>
          <w:lang w:val="pt-BR"/>
        </w:rPr>
        <w:t>de Nome do Autor</w:t>
      </w:r>
      <w:r w:rsidRPr="00D34080">
        <w:rPr>
          <w:lang w:val="pt-BR"/>
        </w:rPr>
        <w:t xml:space="preserve">, </w:t>
      </w:r>
      <w:r w:rsidRPr="00D34080">
        <w:rPr>
          <w:i/>
          <w:iCs/>
          <w:lang w:val="pt-BR"/>
        </w:rPr>
        <w:t>Local de Publicação</w:t>
      </w:r>
      <w:r w:rsidRPr="00D34080">
        <w:rPr>
          <w:lang w:val="pt-BR"/>
        </w:rPr>
        <w:t>.</w:t>
      </w:r>
    </w:p>
    <w:p w14:paraId="68E39857" w14:textId="1CBC6BB1" w:rsidR="00E23C40" w:rsidRPr="00D34080" w:rsidRDefault="00E23C40" w:rsidP="00E23C40">
      <w:pPr>
        <w:rPr>
          <w:lang w:val="pt-BR"/>
        </w:rPr>
      </w:pPr>
      <w:r w:rsidRPr="00D34080">
        <w:rPr>
          <w:lang w:val="pt-BR"/>
        </w:rPr>
        <w:t xml:space="preserve">Caso o autor da imagem seja </w:t>
      </w:r>
      <w:r w:rsidRPr="00D34080">
        <w:rPr>
          <w:lang w:val="pt-BR"/>
        </w:rPr>
        <w:t>des</w:t>
      </w:r>
      <w:r w:rsidRPr="00D34080">
        <w:rPr>
          <w:lang w:val="pt-BR"/>
        </w:rPr>
        <w:t>conhecido utilizar o padrão:</w:t>
      </w:r>
    </w:p>
    <w:p w14:paraId="7E583B5C" w14:textId="26C6AFFF" w:rsidR="00E23C40" w:rsidRPr="00D34080" w:rsidRDefault="00E23C40" w:rsidP="00E23C40">
      <w:pPr>
        <w:pStyle w:val="Puntoelenco"/>
        <w:rPr>
          <w:lang w:val="pt-BR"/>
        </w:rPr>
      </w:pPr>
      <w:r w:rsidRPr="00D34080">
        <w:rPr>
          <w:i/>
          <w:iCs/>
          <w:lang w:val="pt-BR"/>
        </w:rPr>
        <w:t>Breve descrição</w:t>
      </w:r>
      <w:r w:rsidRPr="00D34080">
        <w:rPr>
          <w:lang w:val="pt-BR"/>
        </w:rPr>
        <w:t xml:space="preserve">. </w:t>
      </w:r>
      <w:r w:rsidRPr="00D34080">
        <w:rPr>
          <w:lang w:val="pt-BR"/>
        </w:rPr>
        <w:t xml:space="preserve">Fonte: </w:t>
      </w:r>
      <w:r w:rsidRPr="00D34080">
        <w:rPr>
          <w:i/>
          <w:iCs/>
          <w:lang w:val="pt-BR"/>
        </w:rPr>
        <w:t>link para a página ou nome do livro ou artigo</w:t>
      </w:r>
      <w:r w:rsidRPr="00D34080">
        <w:rPr>
          <w:lang w:val="pt-BR"/>
        </w:rPr>
        <w:t>.</w:t>
      </w:r>
    </w:p>
    <w:p w14:paraId="4BA8642E" w14:textId="77777777" w:rsidR="00E23C40" w:rsidRPr="00D34080" w:rsidRDefault="00D44A11" w:rsidP="00910B39">
      <w:pPr>
        <w:keepNext/>
        <w:jc w:val="center"/>
        <w:rPr>
          <w:lang w:val="pt-BR"/>
        </w:rPr>
      </w:pPr>
      <w:r w:rsidRPr="00D34080">
        <w:rPr>
          <w:noProof/>
          <w:lang w:val="pt-BR"/>
        </w:rPr>
        <w:drawing>
          <wp:inline distT="0" distB="0" distL="0" distR="0" wp14:anchorId="0339A1F4" wp14:editId="7CB5D95C">
            <wp:extent cx="5486400" cy="36576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0085" w14:textId="4C69D24B" w:rsidR="00D44A11" w:rsidRPr="00D34080" w:rsidRDefault="00E23C40" w:rsidP="00910B39">
      <w:pPr>
        <w:pStyle w:val="Didascalia"/>
        <w:jc w:val="center"/>
      </w:pPr>
      <w:r w:rsidRPr="00D34080">
        <w:t xml:space="preserve">Figura </w:t>
      </w:r>
      <w:r w:rsidRPr="00D34080">
        <w:fldChar w:fldCharType="begin"/>
      </w:r>
      <w:r w:rsidRPr="00D34080">
        <w:instrText xml:space="preserve"> SEQ Figura \* ARABIC </w:instrText>
      </w:r>
      <w:r w:rsidRPr="00D34080">
        <w:fldChar w:fldCharType="separate"/>
      </w:r>
      <w:r w:rsidRPr="00D34080">
        <w:rPr>
          <w:noProof/>
        </w:rPr>
        <w:t>1</w:t>
      </w:r>
      <w:r w:rsidRPr="00D34080">
        <w:fldChar w:fldCharType="end"/>
      </w:r>
      <w:r w:rsidRPr="00D34080">
        <w:t xml:space="preserve">. Edifício. Foto de Maarten </w:t>
      </w:r>
      <w:r w:rsidRPr="00910B39">
        <w:t>Deckers</w:t>
      </w:r>
      <w:r w:rsidRPr="00D34080">
        <w:t xml:space="preserve"> ,Unsplash</w:t>
      </w:r>
    </w:p>
    <w:p w14:paraId="5906BBC9" w14:textId="1F99A9C0" w:rsidR="00DE49DD" w:rsidRPr="00D34080" w:rsidRDefault="00E23C40" w:rsidP="00DE49DD">
      <w:pPr>
        <w:pStyle w:val="Titolo1"/>
        <w:rPr>
          <w:lang w:val="pt-BR"/>
        </w:rPr>
      </w:pPr>
      <w:r w:rsidRPr="00D34080">
        <w:rPr>
          <w:lang w:val="pt-BR"/>
        </w:rPr>
        <w:lastRenderedPageBreak/>
        <w:t>Citações</w:t>
      </w:r>
    </w:p>
    <w:p w14:paraId="7521B1EE" w14:textId="31D05354" w:rsidR="007325CB" w:rsidRPr="00D34080" w:rsidRDefault="00E23C40" w:rsidP="00A2676B">
      <w:pPr>
        <w:rPr>
          <w:lang w:val="pt-BR"/>
        </w:rPr>
      </w:pPr>
      <w:r w:rsidRPr="00D34080">
        <w:rPr>
          <w:lang w:val="pt-BR"/>
        </w:rPr>
        <w:t>É obrigatório referenciar todas as citações aos seus devidos autores. Utilizar o modelo abaixo como padrão.</w:t>
      </w:r>
    </w:p>
    <w:p w14:paraId="20199E8D" w14:textId="48554153" w:rsidR="00E23C40" w:rsidRPr="00D34080" w:rsidRDefault="00D34080" w:rsidP="00D34080">
      <w:pPr>
        <w:pStyle w:val="Didascalia"/>
      </w:pPr>
      <w:r w:rsidRPr="00D34080">
        <w:t>“</w:t>
      </w:r>
      <w:r w:rsidR="00E23C40" w:rsidRPr="00D34080">
        <w:t xml:space="preserve">Como estilo de texto, utilizar </w:t>
      </w:r>
      <w:r w:rsidRPr="00D34080">
        <w:t>“Citação”. Todo o texto citado deve estar entre aspas. Inserir o nome do autor ao fim, depois da aspa final”. (Nome do autor)</w:t>
      </w:r>
    </w:p>
    <w:p w14:paraId="09B7F408" w14:textId="51B13217" w:rsidR="00D34080" w:rsidRDefault="00D34080" w:rsidP="00D34080">
      <w:pPr>
        <w:rPr>
          <w:lang w:val="pt-BR"/>
        </w:rPr>
      </w:pPr>
      <w:r w:rsidRPr="00D34080">
        <w:rPr>
          <w:lang w:val="pt-BR"/>
        </w:rPr>
        <w:t xml:space="preserve">Citações feitas no corpo do texto não precisam seguir nenhuma formatação </w:t>
      </w:r>
      <w:r w:rsidR="00EA599B" w:rsidRPr="00D34080">
        <w:rPr>
          <w:lang w:val="pt-BR"/>
        </w:rPr>
        <w:t>pré-definida</w:t>
      </w:r>
      <w:r w:rsidRPr="00D34080">
        <w:rPr>
          <w:lang w:val="pt-BR"/>
        </w:rPr>
        <w:t>.</w:t>
      </w:r>
    </w:p>
    <w:p w14:paraId="378B5BDB" w14:textId="439650C9" w:rsidR="00D766A5" w:rsidRDefault="00D766A5" w:rsidP="00D766A5">
      <w:pPr>
        <w:pStyle w:val="Titolo3"/>
        <w:rPr>
          <w:lang w:val="pt-BR"/>
        </w:rPr>
      </w:pPr>
      <w:r>
        <w:rPr>
          <w:lang w:val="pt-BR"/>
        </w:rPr>
        <w:t>Título de terceiro nível</w:t>
      </w:r>
    </w:p>
    <w:p w14:paraId="78A61478" w14:textId="52A10AEA" w:rsidR="00D766A5" w:rsidRDefault="00D766A5" w:rsidP="00D766A5">
      <w:pPr>
        <w:rPr>
          <w:lang w:val="pt-BR"/>
        </w:rPr>
      </w:pPr>
      <w:r>
        <w:rPr>
          <w:lang w:val="pt-BR"/>
        </w:rPr>
        <w:t>Para incorporar vídeo do YouTube ou Vimeo, basta colar o link em uma linha separada no corpo do texto.</w:t>
      </w:r>
    </w:p>
    <w:p w14:paraId="0D674986" w14:textId="51CEF665" w:rsidR="00D766A5" w:rsidRDefault="00D766A5" w:rsidP="00D766A5">
      <w:pPr>
        <w:rPr>
          <w:lang w:val="pt-BR"/>
        </w:rPr>
      </w:pPr>
      <w:r>
        <w:rPr>
          <w:lang w:val="pt-BR"/>
        </w:rPr>
        <w:t>Link para vídeo YouTube ou Vimeo.</w:t>
      </w:r>
    </w:p>
    <w:p w14:paraId="0BCF59DC" w14:textId="588B8931" w:rsidR="00EA599B" w:rsidRDefault="00EA599B" w:rsidP="00EA599B">
      <w:pPr>
        <w:pStyle w:val="Titolo1"/>
        <w:rPr>
          <w:lang w:val="pt-BR"/>
        </w:rPr>
      </w:pPr>
      <w:r>
        <w:rPr>
          <w:lang w:val="pt-BR"/>
        </w:rPr>
        <w:t>Demais informações</w:t>
      </w:r>
    </w:p>
    <w:p w14:paraId="7C1AF955" w14:textId="7EAB9966" w:rsidR="00EA599B" w:rsidRDefault="00EA599B" w:rsidP="00EA599B">
      <w:pPr>
        <w:rPr>
          <w:lang w:val="pt-BR"/>
        </w:rPr>
      </w:pPr>
      <w:r>
        <w:rPr>
          <w:lang w:val="pt-BR"/>
        </w:rPr>
        <w:t>A produção do texto é livre, podendo ser tematizado em qualquer assunto que o autor julgue relevante. Não existe um tamanho de texto mínimo ou máximo, mas é sempre interessante levar em consideração o tempo médio de leitura.</w:t>
      </w:r>
    </w:p>
    <w:p w14:paraId="1828CF59" w14:textId="2C20AB91" w:rsidR="00910B39" w:rsidRDefault="00910B39" w:rsidP="00EA599B">
      <w:pPr>
        <w:rPr>
          <w:lang w:val="pt-BR"/>
        </w:rPr>
      </w:pPr>
      <w:r>
        <w:rPr>
          <w:lang w:val="pt-BR"/>
        </w:rPr>
        <w:t>Caso as informações anteriores de formatação não incluam algo que você queira inserir, basta adaptar da melhor maneira possível!</w:t>
      </w:r>
    </w:p>
    <w:p w14:paraId="1D5FC532" w14:textId="61088DA9" w:rsidR="00EA599B" w:rsidRDefault="00EA599B" w:rsidP="00EA599B">
      <w:pPr>
        <w:rPr>
          <w:lang w:val="pt-BR"/>
        </w:rPr>
      </w:pPr>
      <w:r>
        <w:rPr>
          <w:lang w:val="pt-BR"/>
        </w:rPr>
        <w:t>O Localis Blog não é uma revista de cunho científico, mas prezamos pela qualidade e veracidade das informações por nós publicadas. Todos os autores têm total liberdade de linguagem!</w:t>
      </w:r>
    </w:p>
    <w:p w14:paraId="202F72AD" w14:textId="2FD67628" w:rsidR="00EA599B" w:rsidRDefault="00EA599B" w:rsidP="00EA599B">
      <w:pPr>
        <w:rPr>
          <w:lang w:val="pt-BR"/>
        </w:rPr>
      </w:pPr>
      <w:r>
        <w:rPr>
          <w:lang w:val="pt-BR"/>
        </w:rPr>
        <w:t>Após finalizar o seu texto, retorne à página de colaboração do blog e envie este documento em formato .doc através do formulário de submissão.</w:t>
      </w:r>
    </w:p>
    <w:p w14:paraId="517FBB04" w14:textId="1BDE0933" w:rsidR="00EA599B" w:rsidRPr="00EA599B" w:rsidRDefault="00EA599B" w:rsidP="00EA599B">
      <w:pPr>
        <w:rPr>
          <w:lang w:val="pt-BR"/>
        </w:rPr>
      </w:pPr>
      <w:r>
        <w:rPr>
          <w:lang w:val="pt-BR"/>
        </w:rPr>
        <w:t>Nossa equipe fará uma breve revisão e entrará em contato no caso seja necessária alguma revisão por parte do autor. Caso nossa equipe realiz</w:t>
      </w:r>
      <w:r w:rsidR="00910B39">
        <w:rPr>
          <w:lang w:val="pt-BR"/>
        </w:rPr>
        <w:t>e</w:t>
      </w:r>
      <w:r>
        <w:rPr>
          <w:lang w:val="pt-BR"/>
        </w:rPr>
        <w:t xml:space="preserve"> alguma mudança no texto, como correções de linguagem e gramática, </w:t>
      </w:r>
      <w:r w:rsidR="00910B39">
        <w:rPr>
          <w:lang w:val="pt-BR"/>
        </w:rPr>
        <w:t>a revisão</w:t>
      </w:r>
      <w:r>
        <w:rPr>
          <w:lang w:val="pt-BR"/>
        </w:rPr>
        <w:t xml:space="preserve"> será enviad</w:t>
      </w:r>
      <w:r w:rsidR="00910B39">
        <w:rPr>
          <w:lang w:val="pt-BR"/>
        </w:rPr>
        <w:t>a</w:t>
      </w:r>
      <w:r>
        <w:rPr>
          <w:lang w:val="pt-BR"/>
        </w:rPr>
        <w:t xml:space="preserve"> para o autor para que o mesmo possa controlar todas as </w:t>
      </w:r>
      <w:r w:rsidR="00910B39">
        <w:rPr>
          <w:lang w:val="pt-BR"/>
        </w:rPr>
        <w:t>alterações</w:t>
      </w:r>
      <w:r>
        <w:rPr>
          <w:lang w:val="pt-BR"/>
        </w:rPr>
        <w:t>.</w:t>
      </w:r>
    </w:p>
    <w:bookmarkEnd w:id="0"/>
    <w:bookmarkEnd w:id="1"/>
    <w:bookmarkEnd w:id="2"/>
    <w:bookmarkEnd w:id="3"/>
    <w:bookmarkEnd w:id="4"/>
    <w:p w14:paraId="5B2C7662" w14:textId="37F7933A" w:rsidR="00C74D00" w:rsidRPr="00D34080" w:rsidRDefault="00C74D00" w:rsidP="00D34080">
      <w:pPr>
        <w:pStyle w:val="Titolo1"/>
        <w:rPr>
          <w:lang w:val="pt-BR"/>
        </w:rPr>
      </w:pPr>
      <w:r w:rsidRPr="00D34080">
        <w:rPr>
          <w:lang w:val="pt-BR"/>
        </w:rPr>
        <w:t>Referências</w:t>
      </w:r>
    </w:p>
    <w:p w14:paraId="506390C2" w14:textId="77777777" w:rsidR="00D34080" w:rsidRDefault="00D34080" w:rsidP="00D34080">
      <w:pPr>
        <w:pStyle w:val="Puntoelenco"/>
        <w:rPr>
          <w:lang w:val="pt-BR"/>
        </w:rPr>
      </w:pPr>
      <w:r w:rsidRPr="00D34080">
        <w:rPr>
          <w:lang w:val="pt-BR"/>
        </w:rPr>
        <w:t>É obrigat</w:t>
      </w:r>
      <w:r>
        <w:rPr>
          <w:lang w:val="pt-BR"/>
        </w:rPr>
        <w:t>ório utilizar como referência pelo menos um livro e</w:t>
      </w:r>
      <w:r w:rsidRPr="00D34080">
        <w:rPr>
          <w:lang w:val="pt-BR"/>
        </w:rPr>
        <w:t>/</w:t>
      </w:r>
      <w:r>
        <w:rPr>
          <w:lang w:val="pt-BR"/>
        </w:rPr>
        <w:t>ou artigo científico;</w:t>
      </w:r>
    </w:p>
    <w:p w14:paraId="74C1F3BB" w14:textId="77777777" w:rsidR="00D34080" w:rsidRDefault="00D34080" w:rsidP="00D34080">
      <w:pPr>
        <w:pStyle w:val="Puntoelenco"/>
        <w:rPr>
          <w:lang w:val="pt-BR"/>
        </w:rPr>
      </w:pPr>
      <w:r>
        <w:rPr>
          <w:lang w:val="pt-BR"/>
        </w:rPr>
        <w:t>Seguir sempre o modelo de citação abaixo;</w:t>
      </w:r>
    </w:p>
    <w:p w14:paraId="28A0A3C9" w14:textId="77777777" w:rsidR="00D34080" w:rsidRDefault="00D34080" w:rsidP="00D34080">
      <w:pPr>
        <w:pStyle w:val="Puntoelenco"/>
        <w:rPr>
          <w:lang w:val="pt-BR"/>
        </w:rPr>
      </w:pPr>
      <w:r w:rsidRPr="00D34080">
        <w:rPr>
          <w:b/>
          <w:bCs/>
          <w:lang w:val="pt-BR"/>
        </w:rPr>
        <w:t>Título do livro</w:t>
      </w:r>
      <w:r>
        <w:rPr>
          <w:lang w:val="pt-BR"/>
        </w:rPr>
        <w:t>, autor, ano de publicação;</w:t>
      </w:r>
    </w:p>
    <w:p w14:paraId="09BB00E9" w14:textId="661EAF5A" w:rsidR="00D34080" w:rsidRDefault="00D34080" w:rsidP="00D34080">
      <w:pPr>
        <w:pStyle w:val="Puntoelenco"/>
        <w:rPr>
          <w:lang w:val="pt-BR"/>
        </w:rPr>
      </w:pPr>
      <w:r w:rsidRPr="00D34080">
        <w:rPr>
          <w:b/>
          <w:bCs/>
          <w:lang w:val="pt-BR"/>
        </w:rPr>
        <w:lastRenderedPageBreak/>
        <w:t>Título do artigo científico</w:t>
      </w:r>
      <w:r>
        <w:rPr>
          <w:lang w:val="pt-BR"/>
        </w:rPr>
        <w:t>, autor, revista</w:t>
      </w:r>
      <w:r w:rsidRPr="00D34080">
        <w:rPr>
          <w:lang w:val="pt-BR"/>
        </w:rPr>
        <w:t>/</w:t>
      </w:r>
      <w:r>
        <w:rPr>
          <w:lang w:val="pt-BR"/>
        </w:rPr>
        <w:t>periódico</w:t>
      </w:r>
      <w:r w:rsidRPr="00D34080">
        <w:rPr>
          <w:lang w:val="pt-BR"/>
        </w:rPr>
        <w:t>/</w:t>
      </w:r>
      <w:r>
        <w:rPr>
          <w:lang w:val="pt-BR"/>
        </w:rPr>
        <w:t>anal/evento, ano de publicação;</w:t>
      </w:r>
    </w:p>
    <w:p w14:paraId="6DD47364" w14:textId="15A63CA2" w:rsidR="00D34080" w:rsidRDefault="00D34080" w:rsidP="00D34080">
      <w:pPr>
        <w:pStyle w:val="Puntoelenco"/>
        <w:rPr>
          <w:lang w:val="pt-BR"/>
        </w:rPr>
      </w:pPr>
      <w:r>
        <w:rPr>
          <w:b/>
          <w:bCs/>
          <w:lang w:val="pt-BR"/>
        </w:rPr>
        <w:t>Titulo da página web</w:t>
      </w:r>
      <w:r>
        <w:rPr>
          <w:lang w:val="pt-BR"/>
        </w:rPr>
        <w:t>, data de acesso, link direto;</w:t>
      </w:r>
    </w:p>
    <w:p w14:paraId="2570D5C4" w14:textId="48013D29" w:rsidR="00D34080" w:rsidRDefault="00D34080" w:rsidP="00D34080">
      <w:pPr>
        <w:pStyle w:val="Puntoelenco"/>
        <w:rPr>
          <w:lang w:val="pt-BR"/>
        </w:rPr>
      </w:pPr>
      <w:r>
        <w:rPr>
          <w:b/>
          <w:bCs/>
          <w:lang w:val="pt-BR"/>
        </w:rPr>
        <w:t>Título do vídeo</w:t>
      </w:r>
      <w:r>
        <w:rPr>
          <w:lang w:val="pt-BR"/>
        </w:rPr>
        <w:t>, autor (nome do canal), link direto;</w:t>
      </w:r>
    </w:p>
    <w:p w14:paraId="323AB6DF" w14:textId="3013A446" w:rsidR="00B04BC9" w:rsidRPr="00D766A5" w:rsidRDefault="00D34080" w:rsidP="00D766A5">
      <w:pPr>
        <w:pStyle w:val="Puntoelenco"/>
        <w:rPr>
          <w:lang w:val="pt-BR"/>
        </w:rPr>
      </w:pPr>
      <w:r>
        <w:rPr>
          <w:lang w:val="pt-BR"/>
        </w:rPr>
        <w:t>Caso utilize uma referência não citada nos modelos acima, adaptar conforme achar necessário;</w:t>
      </w:r>
    </w:p>
    <w:p w14:paraId="69EA499E" w14:textId="542AA7A6" w:rsidR="00B04BC9" w:rsidRPr="00D34080" w:rsidRDefault="00B04BC9" w:rsidP="00B04BC9">
      <w:pPr>
        <w:pStyle w:val="Titolo1"/>
        <w:rPr>
          <w:lang w:val="pt-BR"/>
        </w:rPr>
      </w:pPr>
      <w:r w:rsidRPr="00D34080">
        <w:rPr>
          <w:lang w:val="pt-BR"/>
        </w:rPr>
        <w:t>Identificação do autor</w:t>
      </w:r>
    </w:p>
    <w:p w14:paraId="036E6FDD" w14:textId="77777777" w:rsidR="00D103ED" w:rsidRPr="00D34080" w:rsidRDefault="00D103ED" w:rsidP="00D103ED">
      <w:pPr>
        <w:rPr>
          <w:lang w:val="pt-BR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13"/>
        <w:gridCol w:w="5317"/>
      </w:tblGrid>
      <w:tr w:rsidR="00D103ED" w:rsidRPr="00D34080" w14:paraId="1863F69F" w14:textId="77777777" w:rsidTr="00D103ED">
        <w:tc>
          <w:tcPr>
            <w:tcW w:w="3313" w:type="dxa"/>
            <w:tcBorders>
              <w:top w:val="nil"/>
              <w:left w:val="nil"/>
              <w:right w:val="nil"/>
            </w:tcBorders>
          </w:tcPr>
          <w:p w14:paraId="52D63A80" w14:textId="77777777" w:rsidR="00D103ED" w:rsidRPr="00D34080" w:rsidRDefault="00D103ED" w:rsidP="00B04BC9">
            <w:pPr>
              <w:rPr>
                <w:lang w:val="pt-BR"/>
              </w:rPr>
            </w:pPr>
            <w:r w:rsidRPr="00D34080">
              <w:rPr>
                <w:noProof/>
                <w:lang w:val="pt-BR"/>
              </w:rPr>
              <w:drawing>
                <wp:inline distT="0" distB="0" distL="0" distR="0" wp14:anchorId="62A0CFB8" wp14:editId="68BB8528">
                  <wp:extent cx="1966913" cy="1966913"/>
                  <wp:effectExtent l="0" t="0" r="0" b="0"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neric profile pic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06" cy="197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632D7" w14:textId="3EC62716" w:rsidR="00D103ED" w:rsidRPr="00D34080" w:rsidRDefault="00D103ED" w:rsidP="00B04BC9">
            <w:pPr>
              <w:rPr>
                <w:lang w:val="pt-BR"/>
              </w:rPr>
            </w:pPr>
          </w:p>
        </w:tc>
        <w:tc>
          <w:tcPr>
            <w:tcW w:w="5317" w:type="dxa"/>
            <w:tcBorders>
              <w:top w:val="nil"/>
              <w:left w:val="nil"/>
              <w:right w:val="nil"/>
            </w:tcBorders>
          </w:tcPr>
          <w:p w14:paraId="1C03EC18" w14:textId="77777777" w:rsidR="00D103ED" w:rsidRPr="00D34080" w:rsidRDefault="00D103ED" w:rsidP="00B04BC9">
            <w:pPr>
              <w:rPr>
                <w:lang w:val="pt-BR"/>
              </w:rPr>
            </w:pPr>
            <w:r w:rsidRPr="00D34080">
              <w:rPr>
                <w:lang w:val="pt-BR"/>
              </w:rPr>
              <w:t>Substitua a imagem ao lado por uma foto sua.</w:t>
            </w:r>
          </w:p>
          <w:p w14:paraId="08B3CE87" w14:textId="1DF627C7" w:rsidR="00D103ED" w:rsidRPr="00D34080" w:rsidRDefault="00D103ED" w:rsidP="00B04BC9">
            <w:pPr>
              <w:rPr>
                <w:lang w:val="pt-BR"/>
              </w:rPr>
            </w:pPr>
            <w:r w:rsidRPr="00D34080">
              <w:rPr>
                <w:lang w:val="pt-BR"/>
              </w:rPr>
              <w:t>Dê preferência a uma foto na qual esteja olhando diretamente para a câmera e seu rosto esteja em evidência.</w:t>
            </w:r>
          </w:p>
          <w:p w14:paraId="33BB01B2" w14:textId="551C8DB6" w:rsidR="00D103ED" w:rsidRPr="00D34080" w:rsidRDefault="00374D20" w:rsidP="00B04BC9">
            <w:pPr>
              <w:rPr>
                <w:lang w:val="pt-BR"/>
              </w:rPr>
            </w:pPr>
            <w:r w:rsidRPr="00D34080">
              <w:rPr>
                <w:lang w:val="pt-BR"/>
              </w:rPr>
              <w:t>Dê preferência a fotos em preto e branco, caso não tenha nenhuma, não se preocupe, nós editamos</w:t>
            </w:r>
            <w:r w:rsidR="00D103ED" w:rsidRPr="00D34080">
              <w:rPr>
                <w:lang w:val="pt-BR"/>
              </w:rPr>
              <w:t>.</w:t>
            </w:r>
          </w:p>
          <w:p w14:paraId="7B1A954D" w14:textId="77777777" w:rsidR="00D103ED" w:rsidRPr="00D34080" w:rsidRDefault="00D103ED" w:rsidP="00B04BC9">
            <w:pPr>
              <w:rPr>
                <w:lang w:val="pt-BR"/>
              </w:rPr>
            </w:pPr>
            <w:r w:rsidRPr="00D34080">
              <w:rPr>
                <w:lang w:val="pt-BR"/>
              </w:rPr>
              <w:t>Utilize este espaço para falar de você. Conte da sua formação e da sua trajetória acadêmica e profissional.</w:t>
            </w:r>
          </w:p>
          <w:p w14:paraId="2369440A" w14:textId="36FBF609" w:rsidR="00D103ED" w:rsidRPr="00D34080" w:rsidRDefault="00D103ED" w:rsidP="00B04BC9">
            <w:pPr>
              <w:rPr>
                <w:lang w:val="pt-BR"/>
              </w:rPr>
            </w:pPr>
          </w:p>
        </w:tc>
      </w:tr>
    </w:tbl>
    <w:p w14:paraId="3DBA174E" w14:textId="05EAB05B" w:rsidR="00B04BC9" w:rsidRPr="00D34080" w:rsidRDefault="00B04BC9" w:rsidP="00B04BC9">
      <w:pPr>
        <w:rPr>
          <w:lang w:val="pt-BR"/>
        </w:rPr>
      </w:pPr>
    </w:p>
    <w:p w14:paraId="177C47E3" w14:textId="03E0C7F7" w:rsidR="00D103ED" w:rsidRPr="00D34080" w:rsidRDefault="00D0403F" w:rsidP="00B04BC9">
      <w:pPr>
        <w:rPr>
          <w:lang w:val="pt-BR"/>
        </w:rPr>
      </w:pPr>
      <w:r w:rsidRPr="00D34080">
        <w:rPr>
          <w:lang w:val="pt-BR"/>
        </w:rPr>
        <w:t>C</w:t>
      </w:r>
      <w:r w:rsidR="00D103ED" w:rsidRPr="00D34080">
        <w:rPr>
          <w:lang w:val="pt-BR"/>
        </w:rPr>
        <w:t>urrículo Lattes:</w:t>
      </w:r>
    </w:p>
    <w:p w14:paraId="4AD5E365" w14:textId="52653FE7" w:rsidR="00D103ED" w:rsidRPr="00D34080" w:rsidRDefault="00D103ED" w:rsidP="00B04BC9">
      <w:pPr>
        <w:rPr>
          <w:lang w:val="pt-BR"/>
        </w:rPr>
      </w:pPr>
      <w:r w:rsidRPr="00D34080">
        <w:rPr>
          <w:lang w:val="pt-BR"/>
        </w:rPr>
        <w:t>Instagram: @</w:t>
      </w:r>
    </w:p>
    <w:p w14:paraId="11516972" w14:textId="7FBFBBB9" w:rsidR="00D103ED" w:rsidRPr="00D34080" w:rsidRDefault="00D103ED" w:rsidP="00B04BC9">
      <w:pPr>
        <w:rPr>
          <w:lang w:val="pt-BR"/>
        </w:rPr>
      </w:pPr>
      <w:r w:rsidRPr="00D34080">
        <w:rPr>
          <w:lang w:val="pt-BR"/>
        </w:rPr>
        <w:t>Facebook: @</w:t>
      </w:r>
    </w:p>
    <w:p w14:paraId="79919C0B" w14:textId="7771B3A0" w:rsidR="00D103ED" w:rsidRPr="00D34080" w:rsidRDefault="00D103ED" w:rsidP="00B04BC9">
      <w:pPr>
        <w:rPr>
          <w:lang w:val="pt-BR"/>
        </w:rPr>
      </w:pPr>
      <w:r w:rsidRPr="00D34080">
        <w:rPr>
          <w:lang w:val="pt-BR"/>
        </w:rPr>
        <w:t>LinkedIn:</w:t>
      </w:r>
    </w:p>
    <w:p w14:paraId="13ACD20C" w14:textId="6802C377" w:rsidR="00D103ED" w:rsidRPr="00D34080" w:rsidRDefault="00D103ED" w:rsidP="00B04BC9">
      <w:pPr>
        <w:rPr>
          <w:lang w:val="pt-BR"/>
        </w:rPr>
      </w:pPr>
      <w:r w:rsidRPr="00D34080">
        <w:rPr>
          <w:lang w:val="pt-BR"/>
        </w:rPr>
        <w:t>Website:</w:t>
      </w:r>
    </w:p>
    <w:sectPr w:rsidR="00D103ED" w:rsidRPr="00D34080">
      <w:footerReference w:type="default" r:id="rId11"/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AEB0A" w14:textId="77777777" w:rsidR="002E1C15" w:rsidRDefault="002E1C15">
      <w:pPr>
        <w:spacing w:before="0" w:after="0" w:line="240" w:lineRule="auto"/>
      </w:pPr>
      <w:r>
        <w:separator/>
      </w:r>
    </w:p>
  </w:endnote>
  <w:endnote w:type="continuationSeparator" w:id="0">
    <w:p w14:paraId="1EBD1C80" w14:textId="77777777" w:rsidR="002E1C15" w:rsidRDefault="002E1C1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0E2AF" w14:textId="202D2498" w:rsidR="001638F6" w:rsidRPr="00D0403F" w:rsidRDefault="00D0403F">
    <w:pPr>
      <w:pStyle w:val="Pidipagina"/>
      <w:rPr>
        <w:rFonts w:ascii="Tw Cen MT" w:hAnsi="Tw Cen MT"/>
        <w:b/>
        <w:bCs/>
        <w:sz w:val="24"/>
        <w:szCs w:val="18"/>
      </w:rPr>
    </w:pPr>
    <w:r>
      <w:rPr>
        <w:rFonts w:ascii="Tw Cen MT" w:hAnsi="Tw Cen MT"/>
        <w:b/>
        <w:bCs/>
        <w:noProof/>
        <w:sz w:val="24"/>
        <w:szCs w:val="18"/>
      </w:rPr>
      <w:drawing>
        <wp:anchor distT="0" distB="0" distL="114300" distR="114300" simplePos="0" relativeHeight="251658240" behindDoc="0" locked="0" layoutInCell="1" allowOverlap="1" wp14:anchorId="7EE1A52B" wp14:editId="35E2F013">
          <wp:simplePos x="0" y="0"/>
          <wp:positionH relativeFrom="column">
            <wp:posOffset>-180975</wp:posOffset>
          </wp:positionH>
          <wp:positionV relativeFrom="paragraph">
            <wp:posOffset>-256871</wp:posOffset>
          </wp:positionV>
          <wp:extent cx="620075" cy="61978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0075" cy="619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4D00" w:rsidRPr="00D0403F">
      <w:rPr>
        <w:rFonts w:ascii="Tw Cen MT" w:hAnsi="Tw Cen MT"/>
        <w:b/>
        <w:bCs/>
        <w:sz w:val="24"/>
        <w:szCs w:val="18"/>
      </w:rPr>
      <w:t>PÁGINA</w:t>
    </w:r>
    <w:r w:rsidR="00844483" w:rsidRPr="00D0403F">
      <w:rPr>
        <w:rFonts w:ascii="Tw Cen MT" w:hAnsi="Tw Cen MT"/>
        <w:b/>
        <w:bCs/>
        <w:sz w:val="24"/>
        <w:szCs w:val="18"/>
      </w:rPr>
      <w:t xml:space="preserve"> </w:t>
    </w:r>
    <w:r w:rsidR="00844483" w:rsidRPr="00D0403F">
      <w:rPr>
        <w:rFonts w:ascii="Tw Cen MT" w:hAnsi="Tw Cen MT"/>
        <w:b/>
        <w:bCs/>
        <w:sz w:val="24"/>
        <w:szCs w:val="18"/>
      </w:rPr>
      <w:fldChar w:fldCharType="begin"/>
    </w:r>
    <w:r w:rsidR="00844483" w:rsidRPr="00D0403F">
      <w:rPr>
        <w:rFonts w:ascii="Tw Cen MT" w:hAnsi="Tw Cen MT"/>
        <w:b/>
        <w:bCs/>
        <w:sz w:val="24"/>
        <w:szCs w:val="18"/>
      </w:rPr>
      <w:instrText xml:space="preserve"> PAGE  \* Arabic  \* MERGEFORMAT </w:instrText>
    </w:r>
    <w:r w:rsidR="00844483" w:rsidRPr="00D0403F">
      <w:rPr>
        <w:rFonts w:ascii="Tw Cen MT" w:hAnsi="Tw Cen MT"/>
        <w:b/>
        <w:bCs/>
        <w:sz w:val="24"/>
        <w:szCs w:val="18"/>
      </w:rPr>
      <w:fldChar w:fldCharType="separate"/>
    </w:r>
    <w:r w:rsidR="00934F1C" w:rsidRPr="00D0403F">
      <w:rPr>
        <w:rFonts w:ascii="Tw Cen MT" w:hAnsi="Tw Cen MT"/>
        <w:b/>
        <w:bCs/>
        <w:noProof/>
        <w:sz w:val="24"/>
        <w:szCs w:val="18"/>
      </w:rPr>
      <w:t>1</w:t>
    </w:r>
    <w:r w:rsidR="00844483" w:rsidRPr="00D0403F">
      <w:rPr>
        <w:rFonts w:ascii="Tw Cen MT" w:hAnsi="Tw Cen MT"/>
        <w:b/>
        <w:bCs/>
        <w:sz w:val="24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F779B" w14:textId="77777777" w:rsidR="002E1C15" w:rsidRDefault="002E1C15">
      <w:pPr>
        <w:spacing w:before="0" w:after="0" w:line="240" w:lineRule="auto"/>
      </w:pPr>
      <w:r>
        <w:separator/>
      </w:r>
    </w:p>
  </w:footnote>
  <w:footnote w:type="continuationSeparator" w:id="0">
    <w:p w14:paraId="195B877B" w14:textId="77777777" w:rsidR="002E1C15" w:rsidRDefault="002E1C1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C43246"/>
    <w:lvl w:ilvl="0">
      <w:start w:val="1"/>
      <w:numFmt w:val="bullet"/>
      <w:pStyle w:val="Puntoelenco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84"/>
    <w:rsid w:val="000176C0"/>
    <w:rsid w:val="00042F03"/>
    <w:rsid w:val="000748AA"/>
    <w:rsid w:val="00084F4E"/>
    <w:rsid w:val="000F3B8D"/>
    <w:rsid w:val="001638F6"/>
    <w:rsid w:val="001A2000"/>
    <w:rsid w:val="00286974"/>
    <w:rsid w:val="002E1C15"/>
    <w:rsid w:val="003209D6"/>
    <w:rsid w:val="00334A73"/>
    <w:rsid w:val="003422FF"/>
    <w:rsid w:val="00361C84"/>
    <w:rsid w:val="00365DA4"/>
    <w:rsid w:val="00374D20"/>
    <w:rsid w:val="004952C4"/>
    <w:rsid w:val="005516CD"/>
    <w:rsid w:val="005817C4"/>
    <w:rsid w:val="005A1C5A"/>
    <w:rsid w:val="00617B54"/>
    <w:rsid w:val="00690EFD"/>
    <w:rsid w:val="006E5CB4"/>
    <w:rsid w:val="006F164A"/>
    <w:rsid w:val="00700D7F"/>
    <w:rsid w:val="007021DE"/>
    <w:rsid w:val="00727A9E"/>
    <w:rsid w:val="007325CB"/>
    <w:rsid w:val="00732607"/>
    <w:rsid w:val="00844483"/>
    <w:rsid w:val="00874A3E"/>
    <w:rsid w:val="008D462A"/>
    <w:rsid w:val="00910B39"/>
    <w:rsid w:val="00934F1C"/>
    <w:rsid w:val="009D2231"/>
    <w:rsid w:val="00A122DB"/>
    <w:rsid w:val="00A2676B"/>
    <w:rsid w:val="00A91E60"/>
    <w:rsid w:val="00AD165F"/>
    <w:rsid w:val="00B04BC9"/>
    <w:rsid w:val="00B1720A"/>
    <w:rsid w:val="00B47B7A"/>
    <w:rsid w:val="00B646B8"/>
    <w:rsid w:val="00C60C44"/>
    <w:rsid w:val="00C74D00"/>
    <w:rsid w:val="00C80BD4"/>
    <w:rsid w:val="00CA4D6D"/>
    <w:rsid w:val="00CF3A42"/>
    <w:rsid w:val="00D03E82"/>
    <w:rsid w:val="00D0403F"/>
    <w:rsid w:val="00D103ED"/>
    <w:rsid w:val="00D34080"/>
    <w:rsid w:val="00D44A11"/>
    <w:rsid w:val="00D528B3"/>
    <w:rsid w:val="00D5413C"/>
    <w:rsid w:val="00D73087"/>
    <w:rsid w:val="00D766A5"/>
    <w:rsid w:val="00DC07A3"/>
    <w:rsid w:val="00DE49DD"/>
    <w:rsid w:val="00E11B8A"/>
    <w:rsid w:val="00E23C40"/>
    <w:rsid w:val="00EA599B"/>
    <w:rsid w:val="00ED73E2"/>
    <w:rsid w:val="00F677F9"/>
    <w:rsid w:val="00FD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267D46"/>
  <w15:chartTrackingRefBased/>
  <w15:docId w15:val="{52A2C4C9-EB97-4383-88E2-E3D5E447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de texto"/>
    <w:qFormat/>
    <w:rsid w:val="00D0403F"/>
    <w:rPr>
      <w:color w:val="262626"/>
    </w:rPr>
  </w:style>
  <w:style w:type="paragraph" w:styleId="Titolo1">
    <w:name w:val="heading 1"/>
    <w:aliases w:val="Título 1"/>
    <w:basedOn w:val="Normale"/>
    <w:next w:val="Normale"/>
    <w:link w:val="Titolo1Carattere"/>
    <w:uiPriority w:val="4"/>
    <w:qFormat/>
    <w:rsid w:val="00D0403F"/>
    <w:pPr>
      <w:keepNext/>
      <w:keepLines/>
      <w:spacing w:before="600" w:after="60"/>
      <w:outlineLvl w:val="0"/>
    </w:pPr>
    <w:rPr>
      <w:rFonts w:ascii="Tw Cen MT" w:eastAsiaTheme="majorEastAsia" w:hAnsi="Tw Cen MT" w:cstheme="majorBidi"/>
      <w:sz w:val="36"/>
      <w:szCs w:val="30"/>
    </w:rPr>
  </w:style>
  <w:style w:type="paragraph" w:styleId="Titolo2">
    <w:name w:val="heading 2"/>
    <w:aliases w:val="Título 2"/>
    <w:basedOn w:val="Normale"/>
    <w:next w:val="Normale"/>
    <w:link w:val="Titolo2Carattere"/>
    <w:uiPriority w:val="4"/>
    <w:unhideWhenUsed/>
    <w:qFormat/>
    <w:rsid w:val="00D0403F"/>
    <w:pPr>
      <w:keepNext/>
      <w:keepLines/>
      <w:spacing w:before="240" w:after="0"/>
      <w:outlineLvl w:val="1"/>
    </w:pPr>
    <w:rPr>
      <w:rFonts w:ascii="Tw Cen MT" w:eastAsiaTheme="majorEastAsia" w:hAnsi="Tw Cen MT" w:cstheme="majorBidi"/>
      <w:caps/>
      <w:sz w:val="24"/>
    </w:rPr>
  </w:style>
  <w:style w:type="paragraph" w:styleId="Titolo3">
    <w:name w:val="heading 3"/>
    <w:aliases w:val="Título 3"/>
    <w:basedOn w:val="Normale"/>
    <w:next w:val="Normale"/>
    <w:link w:val="Titolo3Carattere"/>
    <w:uiPriority w:val="4"/>
    <w:unhideWhenUsed/>
    <w:qFormat/>
    <w:rsid w:val="00D0403F"/>
    <w:pPr>
      <w:keepNext/>
      <w:keepLines/>
      <w:spacing w:before="200" w:after="0"/>
      <w:outlineLvl w:val="2"/>
    </w:pPr>
    <w:rPr>
      <w:rFonts w:ascii="Tw Cen MT" w:eastAsiaTheme="majorEastAsia" w:hAnsi="Tw Cen MT" w:cstheme="majorBidi"/>
      <w:sz w:val="24"/>
    </w:rPr>
  </w:style>
  <w:style w:type="paragraph" w:styleId="Titolo5">
    <w:name w:val="heading 5"/>
    <w:basedOn w:val="Normale"/>
    <w:next w:val="Normale"/>
    <w:link w:val="Titolo5Carattere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">
    <w:name w:val="Light Shading"/>
    <w:basedOn w:val="Tabellanormale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to">
    <w:name w:val="Contato"/>
    <w:basedOn w:val="Normale"/>
    <w:uiPriority w:val="4"/>
    <w:qFormat/>
    <w:rsid w:val="00D0403F"/>
    <w:pPr>
      <w:spacing w:before="360" w:after="0"/>
      <w:contextualSpacing/>
      <w:jc w:val="center"/>
    </w:pPr>
    <w:rPr>
      <w:rFonts w:ascii="Tw Cen MT" w:hAnsi="Tw Cen MT"/>
    </w:rPr>
  </w:style>
  <w:style w:type="character" w:customStyle="1" w:styleId="Titolo1Carattere">
    <w:name w:val="Titolo 1 Carattere"/>
    <w:aliases w:val="Título 1 Carattere"/>
    <w:basedOn w:val="Carpredefinitoparagrafo"/>
    <w:link w:val="Titolo1"/>
    <w:uiPriority w:val="4"/>
    <w:rsid w:val="00D0403F"/>
    <w:rPr>
      <w:rFonts w:ascii="Tw Cen MT" w:eastAsiaTheme="majorEastAsia" w:hAnsi="Tw Cen MT" w:cstheme="majorBidi"/>
      <w:color w:val="262626"/>
      <w:sz w:val="36"/>
      <w:szCs w:val="30"/>
    </w:rPr>
  </w:style>
  <w:style w:type="character" w:customStyle="1" w:styleId="Titolo2Carattere">
    <w:name w:val="Titolo 2 Carattere"/>
    <w:aliases w:val="Título 2 Carattere"/>
    <w:basedOn w:val="Carpredefinitoparagrafo"/>
    <w:link w:val="Titolo2"/>
    <w:uiPriority w:val="4"/>
    <w:rsid w:val="00D0403F"/>
    <w:rPr>
      <w:rFonts w:ascii="Tw Cen MT" w:eastAsiaTheme="majorEastAsia" w:hAnsi="Tw Cen MT" w:cstheme="majorBidi"/>
      <w:caps/>
      <w:color w:val="262626"/>
      <w:sz w:val="24"/>
    </w:rPr>
  </w:style>
  <w:style w:type="character" w:customStyle="1" w:styleId="Titolo3Carattere">
    <w:name w:val="Titolo 3 Carattere"/>
    <w:aliases w:val="Título 3 Carattere"/>
    <w:basedOn w:val="Carpredefinitoparagrafo"/>
    <w:link w:val="Titolo3"/>
    <w:uiPriority w:val="4"/>
    <w:rsid w:val="00D0403F"/>
    <w:rPr>
      <w:rFonts w:ascii="Tw Cen MT" w:eastAsiaTheme="majorEastAsia" w:hAnsi="Tw Cen MT" w:cstheme="majorBidi"/>
      <w:color w:val="262626"/>
      <w:sz w:val="24"/>
    </w:rPr>
  </w:style>
  <w:style w:type="character" w:customStyle="1" w:styleId="Titolo5Carattere">
    <w:name w:val="Titolo 5 Carattere"/>
    <w:basedOn w:val="Carpredefinitoparagrafo"/>
    <w:link w:val="Titolo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itolo6Carattere">
    <w:name w:val="Titolo 6 Carattere"/>
    <w:basedOn w:val="Carpredefinitoparagrafo"/>
    <w:link w:val="Titolo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Puntoelenco">
    <w:name w:val="List Bullet"/>
    <w:aliases w:val="Elenco pontual"/>
    <w:basedOn w:val="Normale"/>
    <w:uiPriority w:val="7"/>
    <w:unhideWhenUsed/>
    <w:qFormat/>
    <w:pPr>
      <w:numPr>
        <w:numId w:val="5"/>
      </w:numPr>
    </w:pPr>
  </w:style>
  <w:style w:type="paragraph" w:styleId="Numeroelenco">
    <w:name w:val="List Number"/>
    <w:aliases w:val="Elenco numérico"/>
    <w:basedOn w:val="Normale"/>
    <w:uiPriority w:val="5"/>
    <w:unhideWhenUsed/>
    <w:qFormat/>
    <w:rsid w:val="00D0403F"/>
    <w:pPr>
      <w:numPr>
        <w:numId w:val="6"/>
      </w:numPr>
      <w:contextualSpacing/>
    </w:pPr>
  </w:style>
  <w:style w:type="paragraph" w:styleId="Titolo">
    <w:name w:val="Title"/>
    <w:aliases w:val="Título"/>
    <w:basedOn w:val="Normale"/>
    <w:link w:val="TitoloCarattere"/>
    <w:uiPriority w:val="2"/>
    <w:unhideWhenUsed/>
    <w:qFormat/>
    <w:rsid w:val="00D0403F"/>
    <w:pPr>
      <w:spacing w:before="440" w:after="40" w:line="240" w:lineRule="auto"/>
      <w:contextualSpacing/>
      <w:jc w:val="center"/>
    </w:pPr>
    <w:rPr>
      <w:rFonts w:ascii="Tw Cen MT" w:eastAsiaTheme="majorEastAsia" w:hAnsi="Tw Cen MT" w:cstheme="majorBidi"/>
      <w:b/>
      <w:kern w:val="28"/>
      <w:sz w:val="60"/>
      <w:szCs w:val="60"/>
    </w:rPr>
  </w:style>
  <w:style w:type="character" w:customStyle="1" w:styleId="TitoloCarattere">
    <w:name w:val="Titolo Carattere"/>
    <w:aliases w:val="Título Carattere"/>
    <w:basedOn w:val="Carpredefinitoparagrafo"/>
    <w:link w:val="Titolo"/>
    <w:uiPriority w:val="2"/>
    <w:rsid w:val="00D0403F"/>
    <w:rPr>
      <w:rFonts w:ascii="Tw Cen MT" w:eastAsiaTheme="majorEastAsia" w:hAnsi="Tw Cen MT" w:cstheme="majorBidi"/>
      <w:b/>
      <w:color w:val="262626"/>
      <w:kern w:val="28"/>
      <w:sz w:val="60"/>
      <w:szCs w:val="60"/>
    </w:rPr>
  </w:style>
  <w:style w:type="paragraph" w:styleId="Sottotitolo">
    <w:name w:val="Subtitle"/>
    <w:aliases w:val="Subtítulo"/>
    <w:basedOn w:val="Normale"/>
    <w:link w:val="SottotitoloCarattere"/>
    <w:uiPriority w:val="3"/>
    <w:unhideWhenUsed/>
    <w:qFormat/>
    <w:rsid w:val="00D0403F"/>
    <w:pPr>
      <w:numPr>
        <w:ilvl w:val="1"/>
      </w:numPr>
      <w:spacing w:before="300" w:after="40"/>
      <w:contextualSpacing/>
      <w:jc w:val="center"/>
    </w:pPr>
    <w:rPr>
      <w:rFonts w:ascii="Tw Cen MT" w:eastAsiaTheme="majorEastAsia" w:hAnsi="Tw Cen MT" w:cstheme="majorBidi"/>
      <w:caps/>
      <w:sz w:val="26"/>
      <w:szCs w:val="26"/>
    </w:rPr>
  </w:style>
  <w:style w:type="character" w:customStyle="1" w:styleId="SottotitoloCarattere">
    <w:name w:val="Sottotitolo Carattere"/>
    <w:aliases w:val="Subtítulo Carattere"/>
    <w:basedOn w:val="Carpredefinitoparagrafo"/>
    <w:link w:val="Sottotitolo"/>
    <w:uiPriority w:val="3"/>
    <w:rsid w:val="00D0403F"/>
    <w:rPr>
      <w:rFonts w:ascii="Tw Cen MT" w:eastAsiaTheme="majorEastAsia" w:hAnsi="Tw Cen MT" w:cstheme="majorBidi"/>
      <w:caps/>
      <w:color w:val="262626"/>
      <w:sz w:val="26"/>
      <w:szCs w:val="26"/>
    </w:rPr>
  </w:style>
  <w:style w:type="paragraph" w:customStyle="1" w:styleId="Photo">
    <w:name w:val="Photo"/>
    <w:basedOn w:val="Normale"/>
    <w:uiPriority w:val="1"/>
    <w:qFormat/>
    <w:rsid w:val="00D0403F"/>
    <w:pPr>
      <w:spacing w:before="2400" w:after="400"/>
      <w:jc w:val="center"/>
    </w:pPr>
  </w:style>
  <w:style w:type="paragraph" w:styleId="Didascalia">
    <w:name w:val="caption"/>
    <w:aliases w:val="Citação"/>
    <w:basedOn w:val="Normale"/>
    <w:next w:val="Normale"/>
    <w:uiPriority w:val="2"/>
    <w:unhideWhenUsed/>
    <w:qFormat/>
    <w:rsid w:val="00D34080"/>
    <w:pPr>
      <w:spacing w:before="0" w:line="240" w:lineRule="auto"/>
      <w:ind w:left="720"/>
    </w:pPr>
    <w:rPr>
      <w:i/>
      <w:iCs/>
      <w:szCs w:val="18"/>
      <w:lang w:val="pt-BR"/>
    </w:rPr>
  </w:style>
  <w:style w:type="character" w:customStyle="1" w:styleId="Titolo9Carattere">
    <w:name w:val="Titolo 9 Carattere"/>
    <w:basedOn w:val="Carpredefinitoparagrafo"/>
    <w:link w:val="Tito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before="0"/>
      <w:outlineLvl w:val="9"/>
    </w:pPr>
  </w:style>
  <w:style w:type="paragraph" w:styleId="Pidipagina">
    <w:name w:val="footer"/>
    <w:basedOn w:val="Normale"/>
    <w:link w:val="PidipaginaCarattere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22FF"/>
    <w:rPr>
      <w:sz w:val="22"/>
      <w:szCs w:val="16"/>
    </w:rPr>
  </w:style>
  <w:style w:type="paragraph" w:styleId="Sommario3">
    <w:name w:val="toc 3"/>
    <w:basedOn w:val="Normale"/>
    <w:next w:val="Normale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Sommario1">
    <w:name w:val="toc 1"/>
    <w:basedOn w:val="Normale"/>
    <w:next w:val="Normale"/>
    <w:autoRedefine/>
    <w:uiPriority w:val="39"/>
    <w:semiHidden/>
    <w:unhideWhenUsed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pPr>
      <w:spacing w:after="100"/>
      <w:ind w:left="20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e"/>
    <w:next w:val="Normale"/>
    <w:uiPriority w:val="39"/>
    <w:semiHidden/>
    <w:unhideWhenUsed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eportTable">
    <w:name w:val="Report Table"/>
    <w:basedOn w:val="Tabellanormale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Grigliatabella">
    <w:name w:val="Table Grid"/>
    <w:basedOn w:val="Tabellanormale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A2000"/>
    <w:pPr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2000"/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122DB"/>
    <w:rPr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A122D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122DB"/>
    <w:rPr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122DB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22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22DB"/>
    <w:rPr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122DB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122DB"/>
    <w:rPr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122DB"/>
    <w:rPr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122DB"/>
    <w:rPr>
      <w:rFonts w:ascii="Consolas" w:hAnsi="Consolas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122DB"/>
    <w:rPr>
      <w:rFonts w:ascii="Consolas" w:hAnsi="Consolas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122DB"/>
    <w:rPr>
      <w:rFonts w:ascii="Consolas" w:hAnsi="Consolas"/>
      <w:szCs w:val="21"/>
    </w:rPr>
  </w:style>
  <w:style w:type="character" w:styleId="Testosegnaposto">
    <w:name w:val="Placeholder Text"/>
    <w:basedOn w:val="Carpredefinitoparagrafo"/>
    <w:uiPriority w:val="99"/>
    <w:semiHidden/>
    <w:rsid w:val="00A122DB"/>
    <w:rPr>
      <w:color w:val="595959" w:themeColor="text1" w:themeTint="A6"/>
    </w:rPr>
  </w:style>
  <w:style w:type="character" w:styleId="Collegamentoipertestuale">
    <w:name w:val="Hyperlink"/>
    <w:basedOn w:val="Carpredefinitoparagrafo"/>
    <w:uiPriority w:val="99"/>
    <w:semiHidden/>
    <w:unhideWhenUsed/>
    <w:rsid w:val="005817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\AppData\Roaming\Microsoft\Templates\Student%20report%20with%20cover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0694B-1895-46DE-99FA-CEA288DA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 with cover</Template>
  <TotalTime>44</TotalTime>
  <Pages>4</Pages>
  <Words>529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Junior</dc:creator>
  <cp:keywords/>
  <dc:description/>
  <cp:lastModifiedBy>Fernando Sincero Junior</cp:lastModifiedBy>
  <cp:revision>4</cp:revision>
  <dcterms:created xsi:type="dcterms:W3CDTF">2020-08-22T09:41:00Z</dcterms:created>
  <dcterms:modified xsi:type="dcterms:W3CDTF">2020-08-22T10:25:00Z</dcterms:modified>
  <cp:version/>
</cp:coreProperties>
</file>